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8FE51E" w14:textId="77777777" w:rsidR="00035EA7" w:rsidRPr="00035EA7" w:rsidRDefault="00035EA7" w:rsidP="00035EA7">
      <w:pPr>
        <w:jc w:val="center"/>
        <w:rPr>
          <w:b/>
        </w:rPr>
      </w:pPr>
      <w:r w:rsidRPr="00035EA7">
        <w:rPr>
          <w:b/>
        </w:rPr>
        <w:t>Ordinance No. ________________</w:t>
      </w:r>
    </w:p>
    <w:p w14:paraId="4240A5DF" w14:textId="533971BC" w:rsidR="00B752B9" w:rsidRDefault="00035EA7" w:rsidP="002B1074">
      <w:pPr>
        <w:jc w:val="center"/>
        <w:rPr>
          <w:b/>
        </w:rPr>
      </w:pPr>
      <w:r w:rsidRPr="00035EA7">
        <w:rPr>
          <w:b/>
        </w:rPr>
        <w:t xml:space="preserve">An Ordinance of the County of Siskiyou, State of California, </w:t>
      </w:r>
      <w:r w:rsidR="00340DB6">
        <w:rPr>
          <w:b/>
        </w:rPr>
        <w:br/>
      </w:r>
      <w:r w:rsidRPr="00035EA7">
        <w:rPr>
          <w:b/>
        </w:rPr>
        <w:t>R</w:t>
      </w:r>
      <w:r w:rsidR="001D2C34">
        <w:rPr>
          <w:b/>
        </w:rPr>
        <w:t xml:space="preserve">eclassifying </w:t>
      </w:r>
      <w:r w:rsidR="00B752B9">
        <w:rPr>
          <w:b/>
        </w:rPr>
        <w:t>3.84</w:t>
      </w:r>
      <w:r w:rsidR="00A365C1">
        <w:rPr>
          <w:b/>
        </w:rPr>
        <w:t xml:space="preserve"> Acres of Land</w:t>
      </w:r>
      <w:r w:rsidR="001D2C34">
        <w:rPr>
          <w:b/>
        </w:rPr>
        <w:t xml:space="preserve"> </w:t>
      </w:r>
      <w:r w:rsidR="00B752B9">
        <w:rPr>
          <w:b/>
        </w:rPr>
        <w:t xml:space="preserve">North of the City of Weed, from </w:t>
      </w:r>
      <w:r w:rsidR="00340DB6">
        <w:rPr>
          <w:b/>
        </w:rPr>
        <w:br/>
      </w:r>
      <w:r w:rsidR="00B752B9">
        <w:rPr>
          <w:b/>
        </w:rPr>
        <w:t>Neighborhood Commercial District (C-U) to Town Center District (C-C)</w:t>
      </w:r>
      <w:r w:rsidR="00340DB6">
        <w:rPr>
          <w:b/>
        </w:rPr>
        <w:t xml:space="preserve"> </w:t>
      </w:r>
      <w:r w:rsidR="00340DB6">
        <w:rPr>
          <w:b/>
        </w:rPr>
        <w:br/>
        <w:t xml:space="preserve">on APN 020-510-290 and 020-510-330; </w:t>
      </w:r>
      <w:r w:rsidR="00340DB6">
        <w:rPr>
          <w:b/>
        </w:rPr>
        <w:br/>
        <w:t>Township 42N, Range 4W, Section 19, MDB&amp;M</w:t>
      </w:r>
    </w:p>
    <w:p w14:paraId="6DD383D3" w14:textId="77777777" w:rsidR="00035EA7" w:rsidRPr="00035EA7" w:rsidRDefault="00035EA7" w:rsidP="00035EA7">
      <w:r w:rsidRPr="00035EA7">
        <w:t>The Board of Supervisors of the County of Siskiyou, State of California Ordains as Follows:</w:t>
      </w:r>
    </w:p>
    <w:p w14:paraId="66752F8F" w14:textId="31F5B48A" w:rsidR="00035EA7" w:rsidRPr="00035EA7" w:rsidRDefault="00035EA7" w:rsidP="00035EA7">
      <w:pPr>
        <w:ind w:left="1440" w:hanging="1440"/>
      </w:pPr>
      <w:r w:rsidRPr="00035EA7">
        <w:t>Section I:</w:t>
      </w:r>
      <w:r w:rsidRPr="00035EA7">
        <w:tab/>
        <w:t xml:space="preserve">Pursuant to Section 10-6.205 and Section 10-6.2801 </w:t>
      </w:r>
      <w:r w:rsidRPr="00035EA7">
        <w:rPr>
          <w:i/>
        </w:rPr>
        <w:t>et seq.</w:t>
      </w:r>
      <w:r w:rsidRPr="00035EA7">
        <w:t xml:space="preserve"> of the Siskiyou County Code, Section</w:t>
      </w:r>
      <w:r w:rsidR="005C036A">
        <w:t>al District Map No. 10-6.205-</w:t>
      </w:r>
      <w:r w:rsidR="00C970EB">
        <w:t>372</w:t>
      </w:r>
      <w:r w:rsidRPr="00035EA7">
        <w:t xml:space="preserve"> hereby amended as shown in Exhibit “A” attached hereto.</w:t>
      </w:r>
    </w:p>
    <w:p w14:paraId="38AE6F2B" w14:textId="60A5F796" w:rsidR="00035EA7" w:rsidRPr="00035EA7" w:rsidRDefault="00035EA7" w:rsidP="00035EA7">
      <w:pPr>
        <w:ind w:left="1440"/>
      </w:pPr>
      <w:r w:rsidRPr="00035EA7">
        <w:t>Said Sectional Distric</w:t>
      </w:r>
      <w:r w:rsidR="005C036A">
        <w:t>t Map Amendment No. 10-6.205-</w:t>
      </w:r>
      <w:r w:rsidR="00C970EB">
        <w:t>372</w:t>
      </w:r>
      <w:r w:rsidRPr="00035EA7">
        <w:t xml:space="preserve"> shall be kept on file in the Siskiyou County Community Development Department - Planning Division - and made available for public inspection.</w:t>
      </w:r>
    </w:p>
    <w:p w14:paraId="16EBA5E1" w14:textId="77777777" w:rsidR="00035EA7" w:rsidRPr="00035EA7" w:rsidRDefault="00035EA7" w:rsidP="00035EA7">
      <w:r w:rsidRPr="00035EA7">
        <w:t>Section II:</w:t>
      </w:r>
      <w:r w:rsidRPr="00035EA7">
        <w:tab/>
        <w:t>Findings</w:t>
      </w:r>
    </w:p>
    <w:p w14:paraId="694779BC" w14:textId="77777777" w:rsidR="00035EA7" w:rsidRPr="00035EA7" w:rsidRDefault="00035EA7" w:rsidP="00035EA7">
      <w:pPr>
        <w:pStyle w:val="ListParagraph"/>
        <w:numPr>
          <w:ilvl w:val="0"/>
          <w:numId w:val="4"/>
        </w:numPr>
        <w:ind w:hanging="720"/>
      </w:pPr>
      <w:r w:rsidRPr="00035EA7">
        <w:t>The zone change has been analyzed pursuant to the California Environmental Quality Act (CEQA) and the Board of Supervisors finds:</w:t>
      </w:r>
    </w:p>
    <w:p w14:paraId="2E2C1D51" w14:textId="370734DB" w:rsidR="00AE7174" w:rsidRDefault="00C970EB" w:rsidP="00035EA7">
      <w:pPr>
        <w:pStyle w:val="ListParagraph"/>
        <w:numPr>
          <w:ilvl w:val="0"/>
          <w:numId w:val="5"/>
        </w:numPr>
        <w:ind w:left="1440" w:hanging="720"/>
      </w:pPr>
      <w:r>
        <w:t>The Board has reviewed and considered the project</w:t>
      </w:r>
      <w:r w:rsidR="00000529">
        <w:t xml:space="preserve"> and </w:t>
      </w:r>
      <w:r>
        <w:t xml:space="preserve">all </w:t>
      </w:r>
      <w:r w:rsidR="00000529">
        <w:t>comments received</w:t>
      </w:r>
      <w:r>
        <w:t xml:space="preserve"> and has determined that the record, as a whole, demonstrates that there is no evidence that the proposed project will have an individual or cumulatively significant effect on the environment; and </w:t>
      </w:r>
    </w:p>
    <w:p w14:paraId="51916057" w14:textId="69E455C4" w:rsidR="00B35F46" w:rsidRDefault="00C970EB" w:rsidP="00035EA7">
      <w:pPr>
        <w:pStyle w:val="ListParagraph"/>
        <w:numPr>
          <w:ilvl w:val="0"/>
          <w:numId w:val="5"/>
        </w:numPr>
        <w:ind w:left="1440" w:hanging="720"/>
      </w:pPr>
      <w:r>
        <w:t>The project is exempt from CEQA pursu</w:t>
      </w:r>
      <w:r w:rsidR="00C81AFD">
        <w:t>ant to the “common sense” rule that CEQA applies only to projects that have the potential to result in a significant impact on the environment (CEQA Guidelines Section 15061(b)(3); and</w:t>
      </w:r>
    </w:p>
    <w:p w14:paraId="4D6570A4" w14:textId="77777777" w:rsidR="00035EA7" w:rsidRPr="00035EA7" w:rsidRDefault="00035EA7" w:rsidP="00035EA7">
      <w:pPr>
        <w:pStyle w:val="ListParagraph"/>
        <w:numPr>
          <w:ilvl w:val="0"/>
          <w:numId w:val="4"/>
        </w:numPr>
        <w:ind w:hanging="720"/>
      </w:pPr>
      <w:r w:rsidRPr="00035EA7">
        <w:t xml:space="preserve">The zone change is in conformance with all applicable elements and policies of the Siskiyou County General Plan and Zoning Ordinance, specifically: </w:t>
      </w:r>
    </w:p>
    <w:p w14:paraId="479F0FDB" w14:textId="77777777" w:rsidR="00035EA7" w:rsidRPr="00035EA7" w:rsidRDefault="00035EA7" w:rsidP="00035EA7">
      <w:pPr>
        <w:pStyle w:val="ListParagraph"/>
        <w:numPr>
          <w:ilvl w:val="0"/>
          <w:numId w:val="7"/>
        </w:numPr>
        <w:ind w:left="1440" w:hanging="720"/>
      </w:pPr>
      <w:r w:rsidRPr="00035EA7">
        <w:t xml:space="preserve">The zone change request is consistent with Siskiyou County Code Section 10-6.2801 </w:t>
      </w:r>
      <w:r w:rsidRPr="00035EA7">
        <w:rPr>
          <w:i/>
        </w:rPr>
        <w:t>et seq.</w:t>
      </w:r>
      <w:r w:rsidRPr="00035EA7">
        <w:t xml:space="preserve"> and Section 10-6.5101 </w:t>
      </w:r>
      <w:r w:rsidRPr="00035EA7">
        <w:rPr>
          <w:i/>
        </w:rPr>
        <w:t>et seq.</w:t>
      </w:r>
    </w:p>
    <w:p w14:paraId="3C301AF4" w14:textId="47560B25" w:rsidR="00035EA7" w:rsidRPr="00035EA7" w:rsidRDefault="00035EA7" w:rsidP="00035EA7">
      <w:pPr>
        <w:pStyle w:val="ListParagraph"/>
        <w:numPr>
          <w:ilvl w:val="0"/>
          <w:numId w:val="7"/>
        </w:numPr>
        <w:ind w:left="1440" w:hanging="720"/>
      </w:pPr>
      <w:r w:rsidRPr="00035EA7">
        <w:t>General Plan and County Code Consistency Findings, as detailed in the Planning Commission Staff Report</w:t>
      </w:r>
      <w:r w:rsidRPr="00035EA7">
        <w:rPr>
          <w:i/>
        </w:rPr>
        <w:t xml:space="preserve"> </w:t>
      </w:r>
      <w:r w:rsidRPr="00035EA7">
        <w:t xml:space="preserve">dated </w:t>
      </w:r>
      <w:r w:rsidR="006516D7">
        <w:t>August 19</w:t>
      </w:r>
      <w:r w:rsidR="00D1271C">
        <w:t>, 2020</w:t>
      </w:r>
      <w:r w:rsidR="00D1271C" w:rsidRPr="00035EA7">
        <w:t xml:space="preserve"> and</w:t>
      </w:r>
      <w:r w:rsidRPr="00035EA7">
        <w:t xml:space="preserve"> referenced in Planning Commission Resolution PC-20</w:t>
      </w:r>
      <w:r w:rsidR="00F74AA0">
        <w:t>20-0</w:t>
      </w:r>
      <w:r w:rsidR="006516D7">
        <w:t>16</w:t>
      </w:r>
      <w:r w:rsidRPr="00035EA7">
        <w:t xml:space="preserve"> are hereby incorporated into this ordinance.</w:t>
      </w:r>
    </w:p>
    <w:p w14:paraId="1C86C6AE" w14:textId="77777777" w:rsidR="00035EA7" w:rsidRPr="00035EA7" w:rsidRDefault="00035EA7" w:rsidP="00035EA7">
      <w:pPr>
        <w:ind w:left="1440" w:hanging="1440"/>
      </w:pPr>
      <w:r w:rsidRPr="00035EA7">
        <w:t>Section III:</w:t>
      </w:r>
      <w:r w:rsidRPr="00035EA7">
        <w:tab/>
        <w:t xml:space="preserve">Consitutionality: If any section, subsection, sentence, clause, or phrase of this ordinance is, for any reason, held to be unconstitutional, such decision shall not affect the validity of the remaining portions of this ordinance. The Board of Supervisors hereby declares that it would have passed this ordinance and each section, subsection, sentence, clause or phrase of this ordinance irrespective of the fact that any one or more sections, subsections, sentences, clauses or phrases be declared unconstitutional. </w:t>
      </w:r>
    </w:p>
    <w:p w14:paraId="7980B1FC" w14:textId="77777777" w:rsidR="00035EA7" w:rsidRPr="00035EA7" w:rsidRDefault="00035EA7" w:rsidP="00035EA7">
      <w:pPr>
        <w:ind w:left="1440" w:hanging="1440"/>
      </w:pPr>
      <w:r w:rsidRPr="00035EA7">
        <w:lastRenderedPageBreak/>
        <w:t>Section IV.</w:t>
      </w:r>
      <w:r w:rsidRPr="00035EA7">
        <w:tab/>
        <w:t>This ordinance shall become effective thirty (30) days after its passage and shall, within 15 days after its adoption, be published once in the Siskiyou Daily News, printed and published in the County of Siskiyou.</w:t>
      </w:r>
    </w:p>
    <w:p w14:paraId="59391A44" w14:textId="62345026" w:rsidR="00035EA7" w:rsidRPr="00035EA7" w:rsidRDefault="005C036A" w:rsidP="00035EA7">
      <w:r>
        <w:t xml:space="preserve">Passed and Adopted this </w:t>
      </w:r>
      <w:r w:rsidR="006516D7">
        <w:t>15</w:t>
      </w:r>
      <w:r w:rsidR="00F74AA0">
        <w:t>th</w:t>
      </w:r>
      <w:r w:rsidR="00035EA7" w:rsidRPr="00035EA7">
        <w:t xml:space="preserve"> day of </w:t>
      </w:r>
      <w:r w:rsidR="006516D7">
        <w:t>September</w:t>
      </w:r>
      <w:r w:rsidR="00035EA7" w:rsidRPr="00035EA7">
        <w:t xml:space="preserve"> 2020, at a regular meeting of the Board of the County of Siskiyou, by the following vote: </w:t>
      </w:r>
    </w:p>
    <w:p w14:paraId="7EB17725" w14:textId="77777777" w:rsidR="00035EA7" w:rsidRPr="00035EA7" w:rsidRDefault="00035EA7" w:rsidP="00035EA7">
      <w:pPr>
        <w:ind w:firstLine="720"/>
      </w:pPr>
      <w:r w:rsidRPr="00035EA7">
        <w:t>Ayes:</w:t>
      </w:r>
    </w:p>
    <w:p w14:paraId="7934BB7A" w14:textId="77777777" w:rsidR="00035EA7" w:rsidRPr="00035EA7" w:rsidRDefault="00035EA7" w:rsidP="00035EA7">
      <w:pPr>
        <w:ind w:firstLine="720"/>
      </w:pPr>
      <w:r w:rsidRPr="00035EA7">
        <w:t>Noes:</w:t>
      </w:r>
    </w:p>
    <w:p w14:paraId="77092D08" w14:textId="77777777" w:rsidR="00035EA7" w:rsidRPr="00035EA7" w:rsidRDefault="00035EA7" w:rsidP="00035EA7">
      <w:pPr>
        <w:ind w:firstLine="720"/>
      </w:pPr>
      <w:r w:rsidRPr="00035EA7">
        <w:t>Absent:</w:t>
      </w:r>
    </w:p>
    <w:p w14:paraId="36117388" w14:textId="77777777" w:rsidR="00035EA7" w:rsidRPr="00035EA7" w:rsidRDefault="00035EA7" w:rsidP="00035EA7">
      <w:pPr>
        <w:spacing w:after="480"/>
        <w:ind w:firstLine="720"/>
      </w:pPr>
      <w:r w:rsidRPr="00035EA7">
        <w:t>Abstain:</w:t>
      </w:r>
    </w:p>
    <w:p w14:paraId="568A0A56" w14:textId="77777777" w:rsidR="00035EA7" w:rsidRPr="00035EA7" w:rsidRDefault="00035EA7" w:rsidP="00683825">
      <w:pPr>
        <w:tabs>
          <w:tab w:val="right" w:pos="10170"/>
        </w:tabs>
        <w:spacing w:after="0"/>
      </w:pPr>
      <w:r>
        <w:tab/>
      </w:r>
      <w:r w:rsidRPr="00035EA7">
        <w:t>____________________________________</w:t>
      </w:r>
    </w:p>
    <w:p w14:paraId="08BB6E98" w14:textId="4A5DDBE8" w:rsidR="00035EA7" w:rsidRPr="00035EA7" w:rsidRDefault="00035EA7" w:rsidP="00035EA7">
      <w:pPr>
        <w:tabs>
          <w:tab w:val="right" w:pos="10170"/>
        </w:tabs>
        <w:spacing w:before="0" w:after="0"/>
        <w:ind w:firstLine="720"/>
      </w:pPr>
      <w:r>
        <w:tab/>
      </w:r>
      <w:r w:rsidR="00535615">
        <w:t>Michael N. Kobseff</w:t>
      </w:r>
      <w:r w:rsidR="00535615" w:rsidRPr="00035EA7">
        <w:t>, Chair</w:t>
      </w:r>
      <w:r w:rsidR="00683825">
        <w:br/>
      </w:r>
      <w:r>
        <w:tab/>
      </w:r>
      <w:r w:rsidRPr="00035EA7">
        <w:t>Board of Supervisors</w:t>
      </w:r>
    </w:p>
    <w:p w14:paraId="198E7F88" w14:textId="77777777" w:rsidR="00035EA7" w:rsidRPr="00035EA7" w:rsidRDefault="00035EA7" w:rsidP="00683825">
      <w:pPr>
        <w:spacing w:after="480"/>
      </w:pPr>
      <w:r w:rsidRPr="00035EA7">
        <w:t>Attest:</w:t>
      </w:r>
      <w:r w:rsidR="00683825">
        <w:br/>
      </w:r>
      <w:r w:rsidRPr="00035EA7">
        <w:t>Laura Bynum, Clerk</w:t>
      </w:r>
      <w:r w:rsidR="00683825">
        <w:br/>
      </w:r>
      <w:r w:rsidRPr="00035EA7">
        <w:t>Board of Supervisors</w:t>
      </w:r>
    </w:p>
    <w:p w14:paraId="0ABF54BC" w14:textId="77777777" w:rsidR="00035EA7" w:rsidRPr="00035EA7" w:rsidRDefault="00035EA7" w:rsidP="00683825">
      <w:pPr>
        <w:tabs>
          <w:tab w:val="center" w:pos="2250"/>
        </w:tabs>
      </w:pPr>
      <w:r w:rsidRPr="00035EA7">
        <w:t>By:___________________________</w:t>
      </w:r>
      <w:r w:rsidR="00683825">
        <w:br/>
      </w:r>
      <w:r w:rsidR="00683825">
        <w:tab/>
        <w:t>D</w:t>
      </w:r>
      <w:r w:rsidRPr="00035EA7">
        <w:t>eputy</w:t>
      </w:r>
    </w:p>
    <w:sectPr w:rsidR="00035EA7" w:rsidRPr="00035EA7" w:rsidSect="0058565B">
      <w:headerReference w:type="even" r:id="rId8"/>
      <w:headerReference w:type="default" r:id="rId9"/>
      <w:footerReference w:type="even" r:id="rId10"/>
      <w:footerReference w:type="default" r:id="rId11"/>
      <w:headerReference w:type="first" r:id="rId12"/>
      <w:footerReference w:type="first" r:id="rId13"/>
      <w:pgSz w:w="12240" w:h="15840"/>
      <w:pgMar w:top="1008" w:right="1166" w:bottom="1166"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34835" w14:textId="77777777" w:rsidR="007B2E16" w:rsidRDefault="005C036A">
      <w:pPr>
        <w:spacing w:before="0" w:after="0" w:line="240" w:lineRule="auto"/>
      </w:pPr>
      <w:r>
        <w:separator/>
      </w:r>
    </w:p>
  </w:endnote>
  <w:endnote w:type="continuationSeparator" w:id="0">
    <w:p w14:paraId="43747049" w14:textId="77777777" w:rsidR="007B2E16" w:rsidRDefault="005C036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2C346" w14:textId="77777777" w:rsidR="00480BC7" w:rsidRDefault="00480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5AAF3" w14:textId="77777777" w:rsidR="00480BC7" w:rsidRDefault="00480B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4475B" w14:textId="77777777" w:rsidR="00480BC7" w:rsidRDefault="00480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258FB" w14:textId="77777777" w:rsidR="007B2E16" w:rsidRDefault="005C036A">
      <w:pPr>
        <w:spacing w:before="0" w:after="0" w:line="240" w:lineRule="auto"/>
      </w:pPr>
      <w:r>
        <w:separator/>
      </w:r>
    </w:p>
  </w:footnote>
  <w:footnote w:type="continuationSeparator" w:id="0">
    <w:p w14:paraId="0C9C8115" w14:textId="77777777" w:rsidR="007B2E16" w:rsidRDefault="005C036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20B27" w14:textId="77777777" w:rsidR="00480BC7" w:rsidRDefault="00480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color w:val="1F497D" w:themeColor="text2"/>
      </w:rPr>
      <w:id w:val="-1209644858"/>
      <w:docPartObj>
        <w:docPartGallery w:val="Watermarks"/>
        <w:docPartUnique/>
      </w:docPartObj>
    </w:sdtPr>
    <w:sdtEndPr/>
    <w:sdtContent>
      <w:p w14:paraId="2A283271" w14:textId="1743CB17" w:rsidR="00C63F8D" w:rsidRPr="00295BD7" w:rsidRDefault="006516D7" w:rsidP="00295BD7">
        <w:pPr>
          <w:pStyle w:val="Header"/>
          <w:jc w:val="center"/>
          <w:rPr>
            <w:b/>
            <w:color w:val="1F497D" w:themeColor="text2"/>
          </w:rPr>
        </w:pPr>
        <w:r>
          <w:rPr>
            <w:b/>
            <w:noProof/>
            <w:color w:val="1F497D" w:themeColor="text2"/>
          </w:rPr>
          <w:pict w14:anchorId="4648A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0FA20" w14:textId="77777777" w:rsidR="00480BC7" w:rsidRDefault="00480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C4AE0"/>
    <w:multiLevelType w:val="hybridMultilevel"/>
    <w:tmpl w:val="D55E1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42F01"/>
    <w:multiLevelType w:val="hybridMultilevel"/>
    <w:tmpl w:val="0C5A24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957F75"/>
    <w:multiLevelType w:val="hybridMultilevel"/>
    <w:tmpl w:val="EBB05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123CE1"/>
    <w:multiLevelType w:val="hybridMultilevel"/>
    <w:tmpl w:val="6AA0FDB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7A2925"/>
    <w:multiLevelType w:val="hybridMultilevel"/>
    <w:tmpl w:val="B980F814"/>
    <w:lvl w:ilvl="0" w:tplc="525873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021AFF"/>
    <w:multiLevelType w:val="hybridMultilevel"/>
    <w:tmpl w:val="3B9C1B3A"/>
    <w:lvl w:ilvl="0" w:tplc="71402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0E84833"/>
    <w:multiLevelType w:val="hybridMultilevel"/>
    <w:tmpl w:val="17206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EA7"/>
    <w:rsid w:val="00000529"/>
    <w:rsid w:val="00035EA7"/>
    <w:rsid w:val="001162AD"/>
    <w:rsid w:val="00177817"/>
    <w:rsid w:val="001812C7"/>
    <w:rsid w:val="001D2C34"/>
    <w:rsid w:val="001D4382"/>
    <w:rsid w:val="00290699"/>
    <w:rsid w:val="002B1074"/>
    <w:rsid w:val="00340DB6"/>
    <w:rsid w:val="00361053"/>
    <w:rsid w:val="004129B6"/>
    <w:rsid w:val="00480BC7"/>
    <w:rsid w:val="004D5F1B"/>
    <w:rsid w:val="00535615"/>
    <w:rsid w:val="005C036A"/>
    <w:rsid w:val="00627E5B"/>
    <w:rsid w:val="006516D7"/>
    <w:rsid w:val="00683825"/>
    <w:rsid w:val="006A7CB2"/>
    <w:rsid w:val="006F2FC0"/>
    <w:rsid w:val="007B2E16"/>
    <w:rsid w:val="00815270"/>
    <w:rsid w:val="00870CDD"/>
    <w:rsid w:val="008D59E5"/>
    <w:rsid w:val="008E2502"/>
    <w:rsid w:val="008E3FF2"/>
    <w:rsid w:val="00943B0D"/>
    <w:rsid w:val="00952380"/>
    <w:rsid w:val="0099369D"/>
    <w:rsid w:val="00A20EEE"/>
    <w:rsid w:val="00A365C1"/>
    <w:rsid w:val="00A42831"/>
    <w:rsid w:val="00AB31F8"/>
    <w:rsid w:val="00AE7174"/>
    <w:rsid w:val="00B35F46"/>
    <w:rsid w:val="00B61683"/>
    <w:rsid w:val="00B752B9"/>
    <w:rsid w:val="00BD1CC1"/>
    <w:rsid w:val="00C20312"/>
    <w:rsid w:val="00C81AFD"/>
    <w:rsid w:val="00C970EB"/>
    <w:rsid w:val="00D1271C"/>
    <w:rsid w:val="00D947BF"/>
    <w:rsid w:val="00DF397A"/>
    <w:rsid w:val="00F25D98"/>
    <w:rsid w:val="00F4123A"/>
    <w:rsid w:val="00F52206"/>
    <w:rsid w:val="00F74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752757D"/>
  <w15:docId w15:val="{B8582E6B-E93E-4082-BC97-4EFBB2853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42831"/>
    <w:pPr>
      <w:spacing w:before="120" w:after="240"/>
    </w:pPr>
    <w:rPr>
      <w:rFonts w:ascii="Arial" w:hAnsi="Arial"/>
    </w:rPr>
  </w:style>
  <w:style w:type="paragraph" w:styleId="Heading1">
    <w:name w:val="heading 1"/>
    <w:basedOn w:val="Normal"/>
    <w:next w:val="Normal"/>
    <w:link w:val="Heading1Char"/>
    <w:uiPriority w:val="9"/>
    <w:qFormat/>
    <w:rsid w:val="00C20312"/>
    <w:pPr>
      <w:keepNext/>
      <w:spacing w:before="240" w:after="60"/>
      <w:outlineLvl w:val="0"/>
    </w:pPr>
    <w:rPr>
      <w:rFonts w:eastAsiaTheme="majorEastAsia" w:cstheme="majorBidi"/>
      <w:b/>
      <w:bCs/>
      <w:color w:val="365F91" w:themeColor="accent1" w:themeShade="BF"/>
      <w:kern w:val="32"/>
      <w:sz w:val="32"/>
      <w:szCs w:val="32"/>
    </w:rPr>
  </w:style>
  <w:style w:type="paragraph" w:styleId="Heading2">
    <w:name w:val="heading 2"/>
    <w:basedOn w:val="Normal"/>
    <w:next w:val="Normal"/>
    <w:link w:val="Heading2Char"/>
    <w:uiPriority w:val="9"/>
    <w:unhideWhenUsed/>
    <w:qFormat/>
    <w:rsid w:val="00C20312"/>
    <w:pPr>
      <w:keepNext/>
      <w:spacing w:before="240"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C20312"/>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C20312"/>
    <w:pPr>
      <w:keepNext/>
      <w:keepLines/>
      <w:spacing w:before="240" w:after="60"/>
      <w:outlineLvl w:val="3"/>
    </w:pPr>
    <w:rPr>
      <w:rFonts w:eastAsiaTheme="majorEastAsia" w:cstheme="majorBidi"/>
      <w:b/>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text">
    <w:name w:val="Hypertext"/>
    <w:uiPriority w:val="99"/>
    <w:rsid w:val="008E2502"/>
    <w:rPr>
      <w:color w:val="0000FF"/>
      <w:u w:val="single"/>
    </w:rPr>
  </w:style>
  <w:style w:type="character" w:customStyle="1" w:styleId="Heading1Char">
    <w:name w:val="Heading 1 Char"/>
    <w:basedOn w:val="DefaultParagraphFont"/>
    <w:link w:val="Heading1"/>
    <w:uiPriority w:val="9"/>
    <w:rsid w:val="00C20312"/>
    <w:rPr>
      <w:rFonts w:ascii="Arial" w:eastAsiaTheme="majorEastAsia" w:hAnsi="Arial" w:cstheme="majorBidi"/>
      <w:b/>
      <w:bCs/>
      <w:color w:val="365F91" w:themeColor="accent1" w:themeShade="BF"/>
      <w:kern w:val="32"/>
      <w:sz w:val="32"/>
      <w:szCs w:val="32"/>
    </w:rPr>
  </w:style>
  <w:style w:type="character" w:customStyle="1" w:styleId="Heading2Char">
    <w:name w:val="Heading 2 Char"/>
    <w:basedOn w:val="DefaultParagraphFont"/>
    <w:link w:val="Heading2"/>
    <w:uiPriority w:val="9"/>
    <w:rsid w:val="00C20312"/>
    <w:rPr>
      <w:rFonts w:ascii="Arial" w:eastAsiaTheme="majorEastAsia" w:hAnsi="Arial" w:cstheme="majorBidi"/>
      <w:b/>
      <w:bCs/>
      <w:iCs/>
      <w:sz w:val="28"/>
      <w:szCs w:val="28"/>
    </w:rPr>
  </w:style>
  <w:style w:type="character" w:customStyle="1" w:styleId="Heading3Char">
    <w:name w:val="Heading 3 Char"/>
    <w:basedOn w:val="DefaultParagraphFont"/>
    <w:link w:val="Heading3"/>
    <w:uiPriority w:val="9"/>
    <w:rsid w:val="00C20312"/>
    <w:rPr>
      <w:rFonts w:ascii="Arial" w:eastAsiaTheme="majorEastAsia" w:hAnsi="Arial" w:cstheme="majorBidi"/>
      <w:b/>
      <w:bCs/>
      <w:szCs w:val="26"/>
    </w:rPr>
  </w:style>
  <w:style w:type="character" w:styleId="FootnoteReference">
    <w:name w:val="footnote reference"/>
    <w:uiPriority w:val="99"/>
    <w:rsid w:val="008E2502"/>
  </w:style>
  <w:style w:type="paragraph" w:styleId="Title">
    <w:name w:val="Title"/>
    <w:basedOn w:val="Normal"/>
    <w:next w:val="Normal"/>
    <w:link w:val="TitleChar"/>
    <w:uiPriority w:val="10"/>
    <w:qFormat/>
    <w:rsid w:val="00A20EEE"/>
    <w:pPr>
      <w:spacing w:before="240" w:after="120"/>
      <w:jc w:val="center"/>
      <w:outlineLvl w:val="0"/>
    </w:pPr>
    <w:rPr>
      <w:rFonts w:eastAsiaTheme="majorEastAsia" w:cstheme="majorBidi"/>
      <w:b/>
      <w:bCs/>
      <w:color w:val="244061" w:themeColor="accent1" w:themeShade="80"/>
      <w:kern w:val="28"/>
      <w:sz w:val="36"/>
      <w:szCs w:val="32"/>
    </w:rPr>
  </w:style>
  <w:style w:type="character" w:customStyle="1" w:styleId="TitleChar">
    <w:name w:val="Title Char"/>
    <w:basedOn w:val="DefaultParagraphFont"/>
    <w:link w:val="Title"/>
    <w:uiPriority w:val="10"/>
    <w:rsid w:val="00A20EEE"/>
    <w:rPr>
      <w:rFonts w:ascii="Arial" w:eastAsiaTheme="majorEastAsia" w:hAnsi="Arial" w:cstheme="majorBidi"/>
      <w:b/>
      <w:bCs/>
      <w:color w:val="244061" w:themeColor="accent1" w:themeShade="80"/>
      <w:kern w:val="28"/>
      <w:sz w:val="36"/>
      <w:szCs w:val="32"/>
    </w:rPr>
  </w:style>
  <w:style w:type="paragraph" w:styleId="ListParagraph">
    <w:name w:val="List Paragraph"/>
    <w:basedOn w:val="Normal"/>
    <w:uiPriority w:val="5"/>
    <w:qFormat/>
    <w:rsid w:val="00C20312"/>
    <w:pPr>
      <w:spacing w:after="120"/>
    </w:pPr>
    <w:rPr>
      <w:rFonts w:cs="Times New Roman"/>
    </w:rPr>
  </w:style>
  <w:style w:type="paragraph" w:styleId="NoSpacing">
    <w:name w:val="No Spacing"/>
    <w:uiPriority w:val="1"/>
    <w:qFormat/>
    <w:rsid w:val="00C20312"/>
    <w:pPr>
      <w:spacing w:after="0"/>
    </w:pPr>
    <w:rPr>
      <w:rFonts w:ascii="Arial" w:eastAsiaTheme="minorEastAsia" w:hAnsi="Arial"/>
    </w:rPr>
  </w:style>
  <w:style w:type="character" w:customStyle="1" w:styleId="Heading4Char">
    <w:name w:val="Heading 4 Char"/>
    <w:basedOn w:val="DefaultParagraphFont"/>
    <w:link w:val="Heading4"/>
    <w:uiPriority w:val="9"/>
    <w:rsid w:val="00C20312"/>
    <w:rPr>
      <w:rFonts w:ascii="Arial" w:eastAsiaTheme="majorEastAsia" w:hAnsi="Arial" w:cstheme="majorBidi"/>
      <w:b/>
      <w:i/>
      <w:iCs/>
      <w:color w:val="365F91" w:themeColor="accent1" w:themeShade="BF"/>
    </w:rPr>
  </w:style>
  <w:style w:type="paragraph" w:styleId="Subtitle">
    <w:name w:val="Subtitle"/>
    <w:basedOn w:val="Normal"/>
    <w:next w:val="Normal"/>
    <w:link w:val="SubtitleChar"/>
    <w:uiPriority w:val="11"/>
    <w:rsid w:val="00815270"/>
    <w:pPr>
      <w:numPr>
        <w:ilvl w:val="1"/>
      </w:numPr>
    </w:pPr>
    <w:rPr>
      <w:spacing w:val="15"/>
      <w:szCs w:val="22"/>
    </w:rPr>
  </w:style>
  <w:style w:type="character" w:customStyle="1" w:styleId="SubtitleChar">
    <w:name w:val="Subtitle Char"/>
    <w:basedOn w:val="DefaultParagraphFont"/>
    <w:link w:val="Subtitle"/>
    <w:uiPriority w:val="11"/>
    <w:rsid w:val="00815270"/>
    <w:rPr>
      <w:rFonts w:ascii="Arial" w:eastAsiaTheme="minorEastAsia" w:hAnsi="Arial"/>
      <w:spacing w:val="15"/>
      <w:sz w:val="24"/>
    </w:rPr>
  </w:style>
  <w:style w:type="character" w:styleId="SubtleEmphasis">
    <w:name w:val="Subtle Emphasis"/>
    <w:basedOn w:val="DefaultParagraphFont"/>
    <w:uiPriority w:val="19"/>
    <w:rsid w:val="00815270"/>
    <w:rPr>
      <w:i/>
      <w:iCs/>
      <w:color w:val="404040" w:themeColor="text1" w:themeTint="BF"/>
    </w:rPr>
  </w:style>
  <w:style w:type="character" w:styleId="Emphasis">
    <w:name w:val="Emphasis"/>
    <w:basedOn w:val="DefaultParagraphFont"/>
    <w:uiPriority w:val="20"/>
    <w:rsid w:val="00815270"/>
    <w:rPr>
      <w:i/>
      <w:iCs/>
    </w:rPr>
  </w:style>
  <w:style w:type="character" w:styleId="Strong">
    <w:name w:val="Strong"/>
    <w:basedOn w:val="DefaultParagraphFont"/>
    <w:uiPriority w:val="22"/>
    <w:qFormat/>
    <w:rsid w:val="00815270"/>
    <w:rPr>
      <w:rFonts w:ascii="Arial" w:hAnsi="Arial"/>
      <w:b/>
      <w:bCs/>
      <w:sz w:val="22"/>
    </w:rPr>
  </w:style>
  <w:style w:type="character" w:styleId="IntenseEmphasis">
    <w:name w:val="Intense Emphasis"/>
    <w:basedOn w:val="DefaultParagraphFont"/>
    <w:uiPriority w:val="21"/>
    <w:rsid w:val="00815270"/>
    <w:rPr>
      <w:i/>
      <w:iCs/>
      <w:color w:val="4F81BD" w:themeColor="accent1"/>
    </w:rPr>
  </w:style>
  <w:style w:type="paragraph" w:styleId="Quote">
    <w:name w:val="Quote"/>
    <w:basedOn w:val="Normal"/>
    <w:next w:val="Normal"/>
    <w:link w:val="QuoteChar"/>
    <w:uiPriority w:val="29"/>
    <w:qFormat/>
    <w:rsid w:val="00815270"/>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815270"/>
    <w:rPr>
      <w:rFonts w:ascii="Arial" w:eastAsiaTheme="minorEastAsia" w:hAnsi="Arial"/>
      <w:i/>
      <w:iCs/>
      <w:color w:val="000000" w:themeColor="text1"/>
      <w:sz w:val="24"/>
      <w:szCs w:val="24"/>
    </w:rPr>
  </w:style>
  <w:style w:type="character" w:styleId="IntenseReference">
    <w:name w:val="Intense Reference"/>
    <w:basedOn w:val="DefaultParagraphFont"/>
    <w:uiPriority w:val="32"/>
    <w:qFormat/>
    <w:rsid w:val="00815270"/>
    <w:rPr>
      <w:rFonts w:ascii="Arial" w:hAnsi="Arial"/>
      <w:b/>
      <w:bCs/>
      <w:smallCaps/>
      <w:color w:val="365F91" w:themeColor="accent1" w:themeShade="BF"/>
      <w:spacing w:val="5"/>
      <w:sz w:val="24"/>
    </w:rPr>
  </w:style>
  <w:style w:type="paragraph" w:styleId="Header">
    <w:name w:val="header"/>
    <w:basedOn w:val="Normal"/>
    <w:link w:val="HeaderChar"/>
    <w:uiPriority w:val="99"/>
    <w:unhideWhenUsed/>
    <w:rsid w:val="00035EA7"/>
    <w:pPr>
      <w:tabs>
        <w:tab w:val="center" w:pos="4680"/>
        <w:tab w:val="right" w:pos="9360"/>
      </w:tabs>
      <w:spacing w:before="0" w:after="0" w:line="240" w:lineRule="auto"/>
    </w:pPr>
    <w:rPr>
      <w:rFonts w:asciiTheme="minorHAnsi" w:hAnsiTheme="minorHAnsi"/>
      <w:sz w:val="22"/>
      <w:szCs w:val="22"/>
    </w:rPr>
  </w:style>
  <w:style w:type="character" w:customStyle="1" w:styleId="HeaderChar">
    <w:name w:val="Header Char"/>
    <w:basedOn w:val="DefaultParagraphFont"/>
    <w:link w:val="Header"/>
    <w:uiPriority w:val="99"/>
    <w:rsid w:val="00035EA7"/>
    <w:rPr>
      <w:sz w:val="22"/>
      <w:szCs w:val="22"/>
    </w:rPr>
  </w:style>
  <w:style w:type="paragraph" w:styleId="Footer">
    <w:name w:val="footer"/>
    <w:basedOn w:val="Normal"/>
    <w:link w:val="FooterChar"/>
    <w:uiPriority w:val="99"/>
    <w:unhideWhenUsed/>
    <w:rsid w:val="00480BC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80BC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kgroup%20Templates\Accessibl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4A2AD-7E63-45A8-98F8-9D2EE0678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AccessibleTemplate.dotx</Template>
  <TotalTime>12</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Jereb</dc:creator>
  <cp:lastModifiedBy>Rachel Jereb</cp:lastModifiedBy>
  <cp:revision>4</cp:revision>
  <dcterms:created xsi:type="dcterms:W3CDTF">2020-08-19T00:24:00Z</dcterms:created>
  <dcterms:modified xsi:type="dcterms:W3CDTF">2020-08-19T00:32:00Z</dcterms:modified>
</cp:coreProperties>
</file>